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Y="4906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8C5A37" w:rsidRPr="00FD0DFE" w14:paraId="15382528" w14:textId="77777777" w:rsidTr="00FD0DFE">
        <w:tc>
          <w:tcPr>
            <w:tcW w:w="2689" w:type="dxa"/>
          </w:tcPr>
          <w:p w14:paraId="0AB74667" w14:textId="6E9CC480" w:rsidR="008C5A37" w:rsidRPr="00FD0DFE" w:rsidRDefault="008C5A37" w:rsidP="00FD0DFE">
            <w:pPr>
              <w:rPr>
                <w:rFonts w:ascii="Montserrat" w:hAnsi="Montserrat"/>
              </w:rPr>
            </w:pPr>
            <w:r w:rsidRPr="00FD0DFE">
              <w:rPr>
                <w:rFonts w:ascii="Montserrat" w:hAnsi="Montserrat"/>
              </w:rPr>
              <w:t xml:space="preserve">Nombre: </w:t>
            </w:r>
          </w:p>
        </w:tc>
        <w:tc>
          <w:tcPr>
            <w:tcW w:w="6327" w:type="dxa"/>
          </w:tcPr>
          <w:p w14:paraId="5BCBF82C" w14:textId="77777777" w:rsidR="008C5A37" w:rsidRPr="00FD0DFE" w:rsidRDefault="008C5A37" w:rsidP="00FD0DFE">
            <w:pPr>
              <w:rPr>
                <w:rFonts w:ascii="Montserrat" w:hAnsi="Montserrat"/>
              </w:rPr>
            </w:pPr>
          </w:p>
          <w:p w14:paraId="341498D6" w14:textId="3AFC961D" w:rsidR="008C5A37" w:rsidRPr="00FD0DFE" w:rsidRDefault="008C5A37" w:rsidP="00FD0DFE">
            <w:pPr>
              <w:rPr>
                <w:rFonts w:ascii="Montserrat" w:hAnsi="Montserrat"/>
              </w:rPr>
            </w:pPr>
          </w:p>
        </w:tc>
      </w:tr>
      <w:tr w:rsidR="008C5A37" w:rsidRPr="00FD0DFE" w14:paraId="3123E9C5" w14:textId="77777777" w:rsidTr="00FD0DFE">
        <w:tc>
          <w:tcPr>
            <w:tcW w:w="2689" w:type="dxa"/>
          </w:tcPr>
          <w:p w14:paraId="25F63A16" w14:textId="66A1B7DB" w:rsidR="008C5A37" w:rsidRPr="00FD0DFE" w:rsidRDefault="008C5A37" w:rsidP="00FD0DFE">
            <w:pPr>
              <w:rPr>
                <w:rFonts w:ascii="Montserrat" w:hAnsi="Montserrat"/>
              </w:rPr>
            </w:pPr>
            <w:r w:rsidRPr="00FD0DFE">
              <w:rPr>
                <w:rFonts w:ascii="Montserrat" w:hAnsi="Montserrat"/>
              </w:rPr>
              <w:t>Correo electrónico</w:t>
            </w:r>
            <w:r w:rsidR="005C55BC">
              <w:rPr>
                <w:rFonts w:ascii="Montserrat" w:hAnsi="Montserrat"/>
              </w:rPr>
              <w:t>:</w:t>
            </w:r>
          </w:p>
        </w:tc>
        <w:tc>
          <w:tcPr>
            <w:tcW w:w="6327" w:type="dxa"/>
          </w:tcPr>
          <w:p w14:paraId="629525F9" w14:textId="77777777" w:rsidR="008C5A37" w:rsidRPr="00FD0DFE" w:rsidRDefault="008C5A37" w:rsidP="00FD0DFE">
            <w:pPr>
              <w:rPr>
                <w:rFonts w:ascii="Montserrat" w:hAnsi="Montserrat"/>
              </w:rPr>
            </w:pPr>
          </w:p>
          <w:p w14:paraId="721F2D90" w14:textId="0EDEB17A" w:rsidR="008C5A37" w:rsidRPr="00FD0DFE" w:rsidRDefault="008C5A37" w:rsidP="00FD0DFE">
            <w:pPr>
              <w:rPr>
                <w:rFonts w:ascii="Montserrat" w:hAnsi="Montserrat"/>
              </w:rPr>
            </w:pPr>
          </w:p>
        </w:tc>
      </w:tr>
      <w:tr w:rsidR="008C5A37" w:rsidRPr="00FD0DFE" w14:paraId="1A9ABEEF" w14:textId="77777777" w:rsidTr="00FD0DFE">
        <w:tc>
          <w:tcPr>
            <w:tcW w:w="2689" w:type="dxa"/>
          </w:tcPr>
          <w:p w14:paraId="49CBF92A" w14:textId="65173AA0" w:rsidR="008C5A37" w:rsidRPr="00FD0DFE" w:rsidRDefault="008C5A37" w:rsidP="00FD0DFE">
            <w:pPr>
              <w:rPr>
                <w:rFonts w:ascii="Montserrat" w:hAnsi="Montserrat"/>
              </w:rPr>
            </w:pPr>
            <w:r w:rsidRPr="00FD0DFE">
              <w:rPr>
                <w:rFonts w:ascii="Montserrat" w:hAnsi="Montserrat"/>
              </w:rPr>
              <w:t>Edad</w:t>
            </w:r>
            <w:r w:rsidR="005C55BC">
              <w:rPr>
                <w:rFonts w:ascii="Montserrat" w:hAnsi="Montserrat"/>
              </w:rPr>
              <w:t>:</w:t>
            </w:r>
          </w:p>
        </w:tc>
        <w:tc>
          <w:tcPr>
            <w:tcW w:w="6327" w:type="dxa"/>
          </w:tcPr>
          <w:p w14:paraId="69BA601A" w14:textId="77777777" w:rsidR="008C5A37" w:rsidRPr="00FD0DFE" w:rsidRDefault="008C5A37" w:rsidP="00FD0DFE">
            <w:pPr>
              <w:rPr>
                <w:rFonts w:ascii="Montserrat" w:hAnsi="Montserrat"/>
              </w:rPr>
            </w:pPr>
          </w:p>
          <w:p w14:paraId="3122AEDA" w14:textId="3662072F" w:rsidR="008C5A37" w:rsidRPr="00FD0DFE" w:rsidRDefault="008C5A37" w:rsidP="00FD0DFE">
            <w:pPr>
              <w:rPr>
                <w:rFonts w:ascii="Montserrat" w:hAnsi="Montserrat"/>
              </w:rPr>
            </w:pPr>
          </w:p>
        </w:tc>
      </w:tr>
      <w:tr w:rsidR="008C5A37" w:rsidRPr="00FD0DFE" w14:paraId="7D3D3551" w14:textId="77777777" w:rsidTr="00FD0DFE">
        <w:tc>
          <w:tcPr>
            <w:tcW w:w="2689" w:type="dxa"/>
          </w:tcPr>
          <w:p w14:paraId="3D9B9338" w14:textId="3EB8AF70" w:rsidR="008C5A37" w:rsidRPr="00FD0DFE" w:rsidRDefault="008C5A37" w:rsidP="00FD0DFE">
            <w:pPr>
              <w:rPr>
                <w:rFonts w:ascii="Montserrat" w:hAnsi="Montserrat"/>
              </w:rPr>
            </w:pPr>
            <w:r w:rsidRPr="00FD0DFE">
              <w:rPr>
                <w:rFonts w:ascii="Montserrat" w:hAnsi="Montserrat"/>
              </w:rPr>
              <w:t>Sexo</w:t>
            </w:r>
            <w:r w:rsidR="005C55BC">
              <w:rPr>
                <w:rFonts w:ascii="Montserrat" w:hAnsi="Montserrat"/>
              </w:rPr>
              <w:t>:</w:t>
            </w:r>
          </w:p>
        </w:tc>
        <w:tc>
          <w:tcPr>
            <w:tcW w:w="6327" w:type="dxa"/>
          </w:tcPr>
          <w:p w14:paraId="2B62E6AC" w14:textId="77777777" w:rsidR="008C5A37" w:rsidRPr="00FD0DFE" w:rsidRDefault="008C5A37" w:rsidP="00FD0DFE">
            <w:pPr>
              <w:rPr>
                <w:rFonts w:ascii="Montserrat" w:hAnsi="Montserrat"/>
              </w:rPr>
            </w:pPr>
          </w:p>
          <w:p w14:paraId="146B8E42" w14:textId="2E05B0F8" w:rsidR="008C5A37" w:rsidRPr="00FD0DFE" w:rsidRDefault="008C5A37" w:rsidP="00FD0DFE">
            <w:pPr>
              <w:rPr>
                <w:rFonts w:ascii="Montserrat" w:hAnsi="Montserrat"/>
              </w:rPr>
            </w:pPr>
          </w:p>
        </w:tc>
      </w:tr>
      <w:tr w:rsidR="008C5A37" w:rsidRPr="00FD0DFE" w14:paraId="54CD8407" w14:textId="77777777" w:rsidTr="00FD0DFE">
        <w:tc>
          <w:tcPr>
            <w:tcW w:w="2689" w:type="dxa"/>
          </w:tcPr>
          <w:p w14:paraId="30335F3C" w14:textId="4E2F4257" w:rsidR="008C5A37" w:rsidRPr="00FD0DFE" w:rsidRDefault="008C5A37" w:rsidP="00FD0DFE">
            <w:pPr>
              <w:rPr>
                <w:rFonts w:ascii="Montserrat" w:hAnsi="Montserrat"/>
              </w:rPr>
            </w:pPr>
            <w:r w:rsidRPr="00FD0DFE">
              <w:rPr>
                <w:rFonts w:ascii="Montserrat" w:hAnsi="Montserrat"/>
              </w:rPr>
              <w:t>Nacionalidad</w:t>
            </w:r>
            <w:r w:rsidR="005C55BC">
              <w:rPr>
                <w:rFonts w:ascii="Montserrat" w:hAnsi="Montserrat"/>
              </w:rPr>
              <w:t>:</w:t>
            </w:r>
          </w:p>
        </w:tc>
        <w:tc>
          <w:tcPr>
            <w:tcW w:w="6327" w:type="dxa"/>
          </w:tcPr>
          <w:p w14:paraId="603F4FE1" w14:textId="77777777" w:rsidR="008C5A37" w:rsidRPr="00FD0DFE" w:rsidRDefault="008C5A37" w:rsidP="00FD0DFE">
            <w:pPr>
              <w:rPr>
                <w:rFonts w:ascii="Montserrat" w:hAnsi="Montserrat"/>
              </w:rPr>
            </w:pPr>
          </w:p>
          <w:p w14:paraId="3DD94F8C" w14:textId="0C382064" w:rsidR="008C5A37" w:rsidRPr="00FD0DFE" w:rsidRDefault="008C5A37" w:rsidP="00FD0DFE">
            <w:pPr>
              <w:rPr>
                <w:rFonts w:ascii="Montserrat" w:hAnsi="Montserrat"/>
              </w:rPr>
            </w:pPr>
          </w:p>
        </w:tc>
      </w:tr>
      <w:tr w:rsidR="008C5A37" w:rsidRPr="00FD0DFE" w14:paraId="38542358" w14:textId="77777777" w:rsidTr="00FD0DFE">
        <w:tc>
          <w:tcPr>
            <w:tcW w:w="2689" w:type="dxa"/>
          </w:tcPr>
          <w:p w14:paraId="5CA62910" w14:textId="0610D79B" w:rsidR="008C5A37" w:rsidRPr="00FD0DFE" w:rsidRDefault="008C5A37" w:rsidP="00FD0DFE">
            <w:pPr>
              <w:rPr>
                <w:rFonts w:ascii="Montserrat" w:hAnsi="Montserrat"/>
              </w:rPr>
            </w:pPr>
            <w:r w:rsidRPr="00FD0DFE">
              <w:rPr>
                <w:rFonts w:ascii="Montserrat" w:hAnsi="Montserrat"/>
              </w:rPr>
              <w:t>Grado académico</w:t>
            </w:r>
            <w:r w:rsidR="005C55BC">
              <w:rPr>
                <w:rFonts w:ascii="Montserrat" w:hAnsi="Montserrat"/>
              </w:rPr>
              <w:t>:</w:t>
            </w:r>
          </w:p>
        </w:tc>
        <w:tc>
          <w:tcPr>
            <w:tcW w:w="6327" w:type="dxa"/>
          </w:tcPr>
          <w:p w14:paraId="246DB582" w14:textId="77777777" w:rsidR="008C5A37" w:rsidRPr="00FD0DFE" w:rsidRDefault="008C5A37" w:rsidP="00FD0DFE">
            <w:pPr>
              <w:rPr>
                <w:rFonts w:ascii="Montserrat" w:hAnsi="Montserrat"/>
              </w:rPr>
            </w:pPr>
          </w:p>
          <w:p w14:paraId="6D823C67" w14:textId="77E84360" w:rsidR="008C5A37" w:rsidRPr="00FD0DFE" w:rsidRDefault="008C5A37" w:rsidP="00FD0DFE">
            <w:pPr>
              <w:rPr>
                <w:rFonts w:ascii="Montserrat" w:hAnsi="Montserrat"/>
              </w:rPr>
            </w:pPr>
          </w:p>
        </w:tc>
      </w:tr>
      <w:tr w:rsidR="008C5A37" w:rsidRPr="00FD0DFE" w14:paraId="0038F39E" w14:textId="77777777" w:rsidTr="00FD0DFE">
        <w:tc>
          <w:tcPr>
            <w:tcW w:w="2689" w:type="dxa"/>
          </w:tcPr>
          <w:p w14:paraId="1F6A1F5B" w14:textId="4F2BFA2C" w:rsidR="008C5A37" w:rsidRPr="00FD0DFE" w:rsidRDefault="008C5A37" w:rsidP="00FD0DFE">
            <w:pPr>
              <w:rPr>
                <w:rFonts w:ascii="Montserrat" w:hAnsi="Montserrat"/>
              </w:rPr>
            </w:pPr>
            <w:r w:rsidRPr="00FD0DFE">
              <w:rPr>
                <w:rFonts w:ascii="Montserrat" w:hAnsi="Montserrat"/>
              </w:rPr>
              <w:t>Profesión</w:t>
            </w:r>
            <w:r w:rsidR="005C55BC">
              <w:rPr>
                <w:rFonts w:ascii="Montserrat" w:hAnsi="Montserrat"/>
              </w:rPr>
              <w:t>:</w:t>
            </w:r>
          </w:p>
        </w:tc>
        <w:tc>
          <w:tcPr>
            <w:tcW w:w="6327" w:type="dxa"/>
          </w:tcPr>
          <w:p w14:paraId="6486EEFC" w14:textId="77777777" w:rsidR="008C5A37" w:rsidRPr="00FD0DFE" w:rsidRDefault="008C5A37" w:rsidP="00FD0DFE">
            <w:pPr>
              <w:rPr>
                <w:rFonts w:ascii="Montserrat" w:hAnsi="Montserrat"/>
              </w:rPr>
            </w:pPr>
          </w:p>
          <w:p w14:paraId="4541968A" w14:textId="1FD90AFA" w:rsidR="008C5A37" w:rsidRPr="00FD0DFE" w:rsidRDefault="008C5A37" w:rsidP="00FD0DFE">
            <w:pPr>
              <w:rPr>
                <w:rFonts w:ascii="Montserrat" w:hAnsi="Montserrat"/>
              </w:rPr>
            </w:pPr>
          </w:p>
        </w:tc>
      </w:tr>
      <w:tr w:rsidR="008C5A37" w:rsidRPr="00FD0DFE" w14:paraId="19FA22F9" w14:textId="77777777" w:rsidTr="00FD0DFE">
        <w:tc>
          <w:tcPr>
            <w:tcW w:w="2689" w:type="dxa"/>
          </w:tcPr>
          <w:p w14:paraId="372002C2" w14:textId="652951E8" w:rsidR="008C5A37" w:rsidRPr="00FD0DFE" w:rsidRDefault="008C5A37" w:rsidP="00FD0DFE">
            <w:pPr>
              <w:rPr>
                <w:rFonts w:ascii="Montserrat" w:hAnsi="Montserrat"/>
              </w:rPr>
            </w:pPr>
            <w:r w:rsidRPr="00FD0DFE">
              <w:rPr>
                <w:rFonts w:ascii="Montserrat" w:hAnsi="Montserrat"/>
              </w:rPr>
              <w:t>Adscripción institucional</w:t>
            </w:r>
            <w:r w:rsidR="005C55BC">
              <w:rPr>
                <w:rFonts w:ascii="Montserrat" w:hAnsi="Montserrat"/>
              </w:rPr>
              <w:t>:</w:t>
            </w:r>
          </w:p>
        </w:tc>
        <w:tc>
          <w:tcPr>
            <w:tcW w:w="6327" w:type="dxa"/>
          </w:tcPr>
          <w:p w14:paraId="228C93ED" w14:textId="77777777" w:rsidR="008C5A37" w:rsidRPr="00FD0DFE" w:rsidRDefault="008C5A37" w:rsidP="00FD0DFE">
            <w:pPr>
              <w:rPr>
                <w:rFonts w:ascii="Montserrat" w:hAnsi="Montserrat"/>
              </w:rPr>
            </w:pPr>
          </w:p>
          <w:p w14:paraId="6216A664" w14:textId="278B3568" w:rsidR="008C5A37" w:rsidRPr="00FD0DFE" w:rsidRDefault="008C5A37" w:rsidP="00FD0DFE">
            <w:pPr>
              <w:rPr>
                <w:rFonts w:ascii="Montserrat" w:hAnsi="Montserrat"/>
              </w:rPr>
            </w:pPr>
          </w:p>
        </w:tc>
      </w:tr>
    </w:tbl>
    <w:p w14:paraId="7A9F938E" w14:textId="56EC9A1B" w:rsidR="00FD0DFE" w:rsidRDefault="00FD0DFE" w:rsidP="00FD0DFE">
      <w:pPr>
        <w:jc w:val="center"/>
        <w:rPr>
          <w:rFonts w:ascii="Montserrat" w:hAnsi="Montserrat"/>
          <w:b/>
          <w:bCs/>
        </w:rPr>
      </w:pPr>
    </w:p>
    <w:p w14:paraId="4999DD0E" w14:textId="77777777" w:rsidR="00FD0DFE" w:rsidRPr="00FD0DFE" w:rsidRDefault="00FD0DFE" w:rsidP="00FD0DFE">
      <w:pPr>
        <w:jc w:val="center"/>
        <w:rPr>
          <w:rFonts w:ascii="Montserrat" w:hAnsi="Montserrat"/>
          <w:b/>
          <w:bCs/>
        </w:rPr>
      </w:pPr>
      <w:r w:rsidRPr="00FD0DFE">
        <w:rPr>
          <w:rFonts w:ascii="Montserrat" w:hAnsi="Montserrat"/>
          <w:b/>
          <w:bCs/>
        </w:rPr>
        <w:t>Formato de inscripción</w:t>
      </w:r>
    </w:p>
    <w:p w14:paraId="59D86779" w14:textId="77777777" w:rsidR="00FD0DFE" w:rsidRDefault="00FD0DFE" w:rsidP="00FD0DFE">
      <w:pPr>
        <w:jc w:val="center"/>
        <w:rPr>
          <w:rFonts w:ascii="Montserrat" w:hAnsi="Montserrat"/>
          <w:b/>
          <w:bCs/>
        </w:rPr>
      </w:pPr>
    </w:p>
    <w:sectPr w:rsidR="00FD0DFE" w:rsidSect="0086797B">
      <w:head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A2CD3" w14:textId="77777777" w:rsidR="004C56C2" w:rsidRDefault="004C56C2" w:rsidP="000172E5">
      <w:pPr>
        <w:spacing w:after="0" w:line="240" w:lineRule="auto"/>
      </w:pPr>
      <w:r>
        <w:separator/>
      </w:r>
    </w:p>
  </w:endnote>
  <w:endnote w:type="continuationSeparator" w:id="0">
    <w:p w14:paraId="2124D8AC" w14:textId="77777777" w:rsidR="004C56C2" w:rsidRDefault="004C56C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EC1085-4077-4925-B3FE-6F1948EB72B6}"/>
    <w:embedBold r:id="rId2" w:fontKey="{C231A997-3A0D-487A-8096-B233544401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E28EBFF-BD7F-47C3-8CEA-47E3D1B68AFF}"/>
    <w:embedBold r:id="rId4" w:fontKey="{4C17FAC3-0F55-440A-A2F8-1BF8C22C698F}"/>
    <w:embedItalic r:id="rId5" w:fontKey="{3F07F7D3-DC78-4D4D-BA88-97CBADF8395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DDB24CB-2FBD-4FB5-8AA3-B1BB527B62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E67CDA3-624A-4BCE-97A8-96CDB35DB21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562B53BA-5FFE-4368-90C9-1F11A0F070D6}"/>
    <w:embedBold r:id="rId9" w:fontKey="{3382E529-2BC4-4905-ACAC-A89CCF467C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B7D08" w14:textId="77777777" w:rsidR="004C56C2" w:rsidRDefault="004C56C2" w:rsidP="000172E5">
      <w:pPr>
        <w:spacing w:after="0" w:line="240" w:lineRule="auto"/>
      </w:pPr>
      <w:r>
        <w:separator/>
      </w:r>
    </w:p>
  </w:footnote>
  <w:footnote w:type="continuationSeparator" w:id="0">
    <w:p w14:paraId="16DFD2E9" w14:textId="77777777" w:rsidR="004C56C2" w:rsidRDefault="004C56C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94636" w14:textId="2895C92B" w:rsidR="00FD0DFE" w:rsidRDefault="00FD0DFE" w:rsidP="00FD0DFE">
    <w:pPr>
      <w:pStyle w:val="Sinespaciado"/>
      <w:jc w:val="center"/>
      <w:rPr>
        <w:rFonts w:asciiTheme="majorHAnsi" w:hAnsiTheme="majorHAnsi" w:cs="Times New Roman"/>
        <w:b/>
        <w:color w:val="731F1C" w:themeColor="accent5"/>
        <w:sz w:val="44"/>
        <w:szCs w:val="24"/>
      </w:rPr>
    </w:pPr>
    <w:r>
      <w:rPr>
        <w:rFonts w:asciiTheme="majorHAnsi" w:hAnsiTheme="majorHAnsi" w:cs="Times New Roman"/>
        <w:b/>
        <w:noProof/>
        <w:color w:val="731F1C" w:themeColor="accent5"/>
        <w:sz w:val="44"/>
        <w:szCs w:val="24"/>
      </w:rPr>
      <w:drawing>
        <wp:inline distT="0" distB="0" distL="0" distR="0" wp14:anchorId="39504090" wp14:editId="26BCCDC6">
          <wp:extent cx="4324350" cy="1518200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7210" cy="1533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0B5073" w14:textId="77777777" w:rsidR="00FD0DFE" w:rsidRPr="00311D4F" w:rsidRDefault="00FD0DFE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43992521">
    <w:abstractNumId w:val="11"/>
  </w:num>
  <w:num w:numId="2" w16cid:durableId="575750073">
    <w:abstractNumId w:val="7"/>
  </w:num>
  <w:num w:numId="3" w16cid:durableId="1048644473">
    <w:abstractNumId w:val="15"/>
  </w:num>
  <w:num w:numId="4" w16cid:durableId="377705200">
    <w:abstractNumId w:val="12"/>
  </w:num>
  <w:num w:numId="5" w16cid:durableId="45841512">
    <w:abstractNumId w:val="13"/>
  </w:num>
  <w:num w:numId="6" w16cid:durableId="1931741743">
    <w:abstractNumId w:val="19"/>
  </w:num>
  <w:num w:numId="7" w16cid:durableId="68578064">
    <w:abstractNumId w:val="6"/>
  </w:num>
  <w:num w:numId="8" w16cid:durableId="864445951">
    <w:abstractNumId w:val="10"/>
  </w:num>
  <w:num w:numId="9" w16cid:durableId="2070031394">
    <w:abstractNumId w:val="17"/>
  </w:num>
  <w:num w:numId="10" w16cid:durableId="1881815021">
    <w:abstractNumId w:val="1"/>
  </w:num>
  <w:num w:numId="11" w16cid:durableId="1722560947">
    <w:abstractNumId w:val="5"/>
  </w:num>
  <w:num w:numId="12" w16cid:durableId="780223103">
    <w:abstractNumId w:val="0"/>
  </w:num>
  <w:num w:numId="13" w16cid:durableId="619921065">
    <w:abstractNumId w:val="2"/>
  </w:num>
  <w:num w:numId="14" w16cid:durableId="531573555">
    <w:abstractNumId w:val="9"/>
  </w:num>
  <w:num w:numId="15" w16cid:durableId="868952549">
    <w:abstractNumId w:val="8"/>
  </w:num>
  <w:num w:numId="16" w16cid:durableId="526067813">
    <w:abstractNumId w:val="16"/>
  </w:num>
  <w:num w:numId="17" w16cid:durableId="1326131449">
    <w:abstractNumId w:val="3"/>
  </w:num>
  <w:num w:numId="18" w16cid:durableId="888152467">
    <w:abstractNumId w:val="21"/>
  </w:num>
  <w:num w:numId="19" w16cid:durableId="2079478463">
    <w:abstractNumId w:val="18"/>
  </w:num>
  <w:num w:numId="20" w16cid:durableId="1811088919">
    <w:abstractNumId w:val="14"/>
  </w:num>
  <w:num w:numId="21" w16cid:durableId="177544955">
    <w:abstractNumId w:val="20"/>
  </w:num>
  <w:num w:numId="22" w16cid:durableId="115163033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FDA"/>
    <w:rsid w:val="000172E5"/>
    <w:rsid w:val="000448BA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1685E"/>
    <w:rsid w:val="0034390E"/>
    <w:rsid w:val="00344849"/>
    <w:rsid w:val="00361E11"/>
    <w:rsid w:val="003769BA"/>
    <w:rsid w:val="003F0847"/>
    <w:rsid w:val="0040090B"/>
    <w:rsid w:val="00445B64"/>
    <w:rsid w:val="0046302A"/>
    <w:rsid w:val="0047392F"/>
    <w:rsid w:val="00476D59"/>
    <w:rsid w:val="00487D2D"/>
    <w:rsid w:val="004904D1"/>
    <w:rsid w:val="004C56C2"/>
    <w:rsid w:val="004D5D62"/>
    <w:rsid w:val="00502E9C"/>
    <w:rsid w:val="005112D0"/>
    <w:rsid w:val="00577E06"/>
    <w:rsid w:val="00583334"/>
    <w:rsid w:val="005A3BF7"/>
    <w:rsid w:val="005C55BC"/>
    <w:rsid w:val="005F2035"/>
    <w:rsid w:val="005F7990"/>
    <w:rsid w:val="006145D8"/>
    <w:rsid w:val="006306C2"/>
    <w:rsid w:val="00637200"/>
    <w:rsid w:val="0063739C"/>
    <w:rsid w:val="00670787"/>
    <w:rsid w:val="007147D7"/>
    <w:rsid w:val="00770F25"/>
    <w:rsid w:val="007A35A8"/>
    <w:rsid w:val="007B0A85"/>
    <w:rsid w:val="007C6A52"/>
    <w:rsid w:val="0082043E"/>
    <w:rsid w:val="00846B76"/>
    <w:rsid w:val="0086797B"/>
    <w:rsid w:val="008C5A37"/>
    <w:rsid w:val="008E203A"/>
    <w:rsid w:val="0091229C"/>
    <w:rsid w:val="00940E73"/>
    <w:rsid w:val="0098597D"/>
    <w:rsid w:val="009F619A"/>
    <w:rsid w:val="009F6DDE"/>
    <w:rsid w:val="00A370A8"/>
    <w:rsid w:val="00A472EB"/>
    <w:rsid w:val="00B3021A"/>
    <w:rsid w:val="00B337A2"/>
    <w:rsid w:val="00B60FD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5893"/>
    <w:rsid w:val="00D16163"/>
    <w:rsid w:val="00DB3FAD"/>
    <w:rsid w:val="00DC71EC"/>
    <w:rsid w:val="00E500CE"/>
    <w:rsid w:val="00E61C09"/>
    <w:rsid w:val="00E86767"/>
    <w:rsid w:val="00EB3B58"/>
    <w:rsid w:val="00EC7359"/>
    <w:rsid w:val="00EE3054"/>
    <w:rsid w:val="00F00606"/>
    <w:rsid w:val="00F01256"/>
    <w:rsid w:val="00F66C79"/>
    <w:rsid w:val="00FC7475"/>
    <w:rsid w:val="00FD0DF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55D6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iana\AppData\Roaming\Microsoft\Plantillas\Formulario%20de%20suscripci&#243;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08F3319-EC33-41A9-B1F0-3A574C326B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2022-07-01T01:24:00Z</dcterms:created>
  <dcterms:modified xsi:type="dcterms:W3CDTF">2022-07-01T01:24:00Z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